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  <w:bookmarkStart w:id="0" w:name="_GoBack"/>
      <w:bookmarkEnd w:id="0"/>
      <w:r w:rsidRPr="005D0E60">
        <w:rPr>
          <w:rFonts w:ascii="Times New Roman" w:eastAsia="宋体" w:hAnsi="Times New Roman" w:cs="Times New Roman" w:hint="eastAsia"/>
          <w:b/>
          <w:sz w:val="30"/>
          <w:szCs w:val="30"/>
        </w:rPr>
        <w:t xml:space="preserve">Novus International Graduate Scholarship </w:t>
      </w:r>
      <w:proofErr w:type="gramStart"/>
      <w:r w:rsidRPr="005D0E60">
        <w:rPr>
          <w:rFonts w:ascii="Times New Roman" w:eastAsia="宋体" w:hAnsi="Times New Roman" w:cs="Times New Roman" w:hint="eastAsia"/>
          <w:b/>
          <w:sz w:val="30"/>
          <w:szCs w:val="30"/>
        </w:rPr>
        <w:t>( NGS</w:t>
      </w:r>
      <w:proofErr w:type="gramEnd"/>
      <w:r w:rsidRPr="005D0E60">
        <w:rPr>
          <w:rFonts w:ascii="Times New Roman" w:eastAsia="宋体" w:hAnsi="Times New Roman" w:cs="Times New Roman"/>
          <w:b/>
          <w:sz w:val="28"/>
          <w:szCs w:val="28"/>
        </w:rPr>
        <w:t xml:space="preserve"> </w:t>
      </w:r>
      <w:r w:rsidRPr="005D0E60">
        <w:rPr>
          <w:rFonts w:ascii="Times New Roman" w:eastAsia="宋体" w:hAnsi="Times New Roman" w:cs="Times New Roman" w:hint="eastAsia"/>
          <w:b/>
          <w:sz w:val="28"/>
          <w:szCs w:val="28"/>
        </w:rPr>
        <w:t>)</w:t>
      </w: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</w:pPr>
      <w:r w:rsidRPr="005D0E60"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  <w:t>Application form</w:t>
      </w: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851"/>
        <w:gridCol w:w="1419"/>
        <w:gridCol w:w="1557"/>
        <w:gridCol w:w="1276"/>
        <w:gridCol w:w="1134"/>
        <w:gridCol w:w="2126"/>
      </w:tblGrid>
      <w:tr w:rsidR="005D0E60" w:rsidRPr="005D0E60" w:rsidTr="005D0E60"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992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Mobile </w:t>
            </w:r>
          </w:p>
        </w:tc>
        <w:tc>
          <w:tcPr>
            <w:tcW w:w="1419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For academic degree</w:t>
            </w:r>
          </w:p>
        </w:tc>
        <w:tc>
          <w:tcPr>
            <w:tcW w:w="1276" w:type="dxa"/>
            <w:vAlign w:val="center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Doctor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Master</w:t>
            </w:r>
          </w:p>
        </w:tc>
        <w:tc>
          <w:tcPr>
            <w:tcW w:w="1134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Graduate Date</w:t>
            </w:r>
          </w:p>
        </w:tc>
        <w:tc>
          <w:tcPr>
            <w:tcW w:w="2126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D0E60" w:rsidRPr="005D0E60" w:rsidTr="005D0E60"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University</w:t>
            </w:r>
          </w:p>
        </w:tc>
        <w:tc>
          <w:tcPr>
            <w:tcW w:w="1843" w:type="dxa"/>
            <w:gridSpan w:val="2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419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Address</w:t>
            </w:r>
          </w:p>
        </w:tc>
        <w:tc>
          <w:tcPr>
            <w:tcW w:w="6093" w:type="dxa"/>
            <w:gridSpan w:val="4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5D0E60" w:rsidRPr="005D0E60" w:rsidTr="005D0E60">
        <w:trPr>
          <w:cantSplit/>
          <w:trHeight w:val="296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introduction &amp; achievement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D0E60" w:rsidRPr="005D0E60" w:rsidTr="005D0E60">
        <w:trPr>
          <w:cantSplit/>
          <w:trHeight w:val="2279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University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350" w:firstLine="4935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ind w:firstLine="327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  <w:tr w:rsidR="005D0E60" w:rsidRPr="005D0E60" w:rsidTr="005D0E60">
        <w:trPr>
          <w:cantSplit/>
          <w:trHeight w:val="2493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Committee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400" w:firstLine="504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                                         </w:t>
            </w:r>
            <w:r w:rsidRPr="005D0E60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            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</w:tbl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tbl>
      <w:tblPr>
        <w:tblW w:w="19865" w:type="dxa"/>
        <w:tblInd w:w="103" w:type="dxa"/>
        <w:tblLook w:val="0000" w:firstRow="0" w:lastRow="0" w:firstColumn="0" w:lastColumn="0" w:noHBand="0" w:noVBand="0"/>
      </w:tblPr>
      <w:tblGrid>
        <w:gridCol w:w="477"/>
        <w:gridCol w:w="961"/>
        <w:gridCol w:w="1969"/>
        <w:gridCol w:w="204"/>
        <w:gridCol w:w="492"/>
        <w:gridCol w:w="765"/>
        <w:gridCol w:w="727"/>
        <w:gridCol w:w="1327"/>
        <w:gridCol w:w="72"/>
        <w:gridCol w:w="1281"/>
        <w:gridCol w:w="285"/>
        <w:gridCol w:w="659"/>
        <w:gridCol w:w="1596"/>
        <w:gridCol w:w="4522"/>
        <w:gridCol w:w="4528"/>
      </w:tblGrid>
      <w:tr w:rsidR="005D0E60" w:rsidRPr="005D0E60" w:rsidTr="00906F27">
        <w:trPr>
          <w:gridAfter w:val="2"/>
          <w:wAfter w:w="9050" w:type="dxa"/>
          <w:trHeight w:val="724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Personal Information</w:t>
            </w:r>
          </w:p>
        </w:tc>
      </w:tr>
      <w:tr w:rsidR="005D0E60" w:rsidRPr="005D0E60" w:rsidTr="005D0E60">
        <w:trPr>
          <w:gridAfter w:val="2"/>
          <w:wAfter w:w="9050" w:type="dxa"/>
          <w:trHeight w:val="553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E-mail</w:t>
            </w:r>
          </w:p>
        </w:tc>
        <w:tc>
          <w:tcPr>
            <w:tcW w:w="3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sz w:val="24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-12065</wp:posOffset>
                      </wp:positionV>
                      <wp:extent cx="946150" cy="1091565"/>
                      <wp:effectExtent l="6350" t="8890" r="9525" b="1397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091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Pr="00240ABA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0.1pt;margin-top:-.95pt;width:74.5pt;height:8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">
                      <v:textbox>
                        <w:txbxContent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Pr="00240ABA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0E60" w:rsidRPr="005D0E60" w:rsidTr="005D0E60">
        <w:trPr>
          <w:gridAfter w:val="2"/>
          <w:wAfter w:w="9050" w:type="dxa"/>
          <w:trHeight w:val="564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Citizenship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Marital Status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906F27">
        <w:trPr>
          <w:gridAfter w:val="2"/>
          <w:wAfter w:w="9050" w:type="dxa"/>
          <w:trHeight w:val="990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Place of Birth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Personality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568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Gender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Home phone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Age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32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Height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ID/Passport NO.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Weight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65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Education Qualification</w:t>
            </w:r>
          </w:p>
        </w:tc>
      </w:tr>
      <w:tr w:rsidR="005D0E60" w:rsidRPr="005D0E60" w:rsidTr="00906F27">
        <w:trPr>
          <w:gridAfter w:val="2"/>
          <w:wAfter w:w="9050" w:type="dxa"/>
          <w:trHeight w:val="285"/>
        </w:trPr>
        <w:tc>
          <w:tcPr>
            <w:tcW w:w="410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University</w:t>
            </w:r>
          </w:p>
        </w:tc>
        <w:tc>
          <w:tcPr>
            <w:tcW w:w="2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Date attended</w:t>
            </w:r>
          </w:p>
        </w:tc>
        <w:tc>
          <w:tcPr>
            <w:tcW w:w="38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Qualifications Attained</w:t>
            </w:r>
          </w:p>
        </w:tc>
      </w:tr>
      <w:tr w:rsidR="005D0E60" w:rsidRPr="005D0E60" w:rsidTr="005D0E60">
        <w:trPr>
          <w:gridAfter w:val="2"/>
          <w:wAfter w:w="9050" w:type="dxa"/>
          <w:trHeight w:val="346"/>
        </w:trPr>
        <w:tc>
          <w:tcPr>
            <w:tcW w:w="410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From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To</w:t>
            </w:r>
          </w:p>
        </w:tc>
        <w:tc>
          <w:tcPr>
            <w:tcW w:w="3893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76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9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32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Research field</w:t>
            </w:r>
          </w:p>
        </w:tc>
      </w:tr>
      <w:tr w:rsidR="005D0E60" w:rsidRPr="005D0E60" w:rsidTr="005D0E60">
        <w:trPr>
          <w:trHeight w:val="3774"/>
        </w:trPr>
        <w:tc>
          <w:tcPr>
            <w:tcW w:w="361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TYPE OF REASERCH SPCECIES (Choose one or more)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7200" w:hanging="72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USD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USDA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bookmarkEnd w:id="1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Swine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ab/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02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Poultry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03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Ruminant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04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Aquiculture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05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4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Human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Pets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Specialty Animals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TYPE OF RESEARCH DISCIPLINE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5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Production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6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Genetics/Breeding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Reproductions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Feed Science/Technical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Nutrition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Veterinary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LEVEL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241" w:hanging="241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hysiology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Metabolism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Tissue 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Molecule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Practical Animal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Pathology/Histology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Immunity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Microbiology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9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Ranching/Pasture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10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Biochemistry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Other</w:t>
            </w:r>
          </w:p>
        </w:tc>
        <w:tc>
          <w:tcPr>
            <w:tcW w:w="4522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528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7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1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</w:tc>
      </w:tr>
    </w:tbl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tbl>
      <w:tblPr>
        <w:tblW w:w="10773" w:type="dxa"/>
        <w:tblInd w:w="108" w:type="dxa"/>
        <w:tblLook w:val="0000" w:firstRow="0" w:lastRow="0" w:firstColumn="0" w:lastColumn="0" w:noHBand="0" w:noVBand="0"/>
      </w:tblPr>
      <w:tblGrid>
        <w:gridCol w:w="10773"/>
      </w:tblGrid>
      <w:tr w:rsidR="005D0E60" w:rsidRPr="005D0E60" w:rsidTr="00CA2096">
        <w:trPr>
          <w:trHeight w:val="68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Applicant Self Statement</w:t>
            </w:r>
          </w:p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</w:rPr>
              <w:t>(A letter To the Selection to Recommend Yourself)</w:t>
            </w:r>
          </w:p>
        </w:tc>
      </w:tr>
      <w:tr w:rsidR="005D0E60" w:rsidRPr="005D0E60" w:rsidTr="00CA2096">
        <w:trPr>
          <w:trHeight w:val="28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proofErr w:type="spellStart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>Self Recommendation</w:t>
            </w:r>
            <w:proofErr w:type="spellEnd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(Less than 800 words)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CA2096">
        <w:trPr>
          <w:trHeight w:val="68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Recommended letter by professor</w:t>
            </w:r>
          </w:p>
        </w:tc>
      </w:tr>
      <w:tr w:rsidR="005D0E60" w:rsidRPr="005D0E60" w:rsidTr="00CA2096">
        <w:trPr>
          <w:trHeight w:val="571"/>
        </w:trPr>
        <w:tc>
          <w:tcPr>
            <w:tcW w:w="10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professor basic data (Name/Position/Research directions)</w:t>
            </w:r>
          </w:p>
        </w:tc>
      </w:tr>
      <w:tr w:rsidR="005D0E60" w:rsidRPr="005D0E60" w:rsidTr="00CA2096">
        <w:trPr>
          <w:trHeight w:val="28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Default="005D0E60" w:rsidP="005D0E60">
            <w:pPr>
              <w:spacing w:after="0" w:line="240" w:lineRule="auto"/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CA2096">
        <w:trPr>
          <w:trHeight w:val="631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&amp; evaluated letter</w:t>
            </w: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D7E49" w:rsidRDefault="00FD7E49">
      <w:pPr>
        <w:rPr>
          <w:noProof/>
          <w:lang w:eastAsia="zh-CN"/>
        </w:rPr>
      </w:pPr>
    </w:p>
    <w:sectPr w:rsidR="00FD7E49" w:rsidSect="005D0E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5AD" w:rsidRDefault="004D05AD" w:rsidP="0007457C">
      <w:pPr>
        <w:spacing w:after="0" w:line="240" w:lineRule="auto"/>
      </w:pPr>
      <w:r>
        <w:separator/>
      </w:r>
    </w:p>
  </w:endnote>
  <w:endnote w:type="continuationSeparator" w:id="0">
    <w:p w:rsidR="004D05AD" w:rsidRDefault="004D05AD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50EA0095" wp14:editId="3C25305E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7777480" cy="419735"/>
          <wp:effectExtent l="19050" t="0" r="0" b="0"/>
          <wp:wrapTopAndBottom/>
          <wp:docPr id="4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7BC2E801" wp14:editId="7F4B69EB">
          <wp:simplePos x="0" y="0"/>
          <wp:positionH relativeFrom="column">
            <wp:posOffset>-895350</wp:posOffset>
          </wp:positionH>
          <wp:positionV relativeFrom="paragraph">
            <wp:posOffset>83820</wp:posOffset>
          </wp:positionV>
          <wp:extent cx="7777480" cy="419735"/>
          <wp:effectExtent l="19050" t="0" r="0" b="0"/>
          <wp:wrapTopAndBottom/>
          <wp:docPr id="6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5AD" w:rsidRDefault="004D05AD" w:rsidP="0007457C">
      <w:pPr>
        <w:spacing w:after="0" w:line="240" w:lineRule="auto"/>
      </w:pPr>
      <w:r>
        <w:separator/>
      </w:r>
    </w:p>
  </w:footnote>
  <w:footnote w:type="continuationSeparator" w:id="0">
    <w:p w:rsidR="004D05AD" w:rsidRDefault="004D05AD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79BD50A0" wp14:editId="6ECAF917">
          <wp:simplePos x="0" y="0"/>
          <wp:positionH relativeFrom="column">
            <wp:posOffset>-895350</wp:posOffset>
          </wp:positionH>
          <wp:positionV relativeFrom="paragraph">
            <wp:posOffset>-383540</wp:posOffset>
          </wp:positionV>
          <wp:extent cx="7777480" cy="1556385"/>
          <wp:effectExtent l="19050" t="0" r="0" b="0"/>
          <wp:wrapTopAndBottom/>
          <wp:docPr id="5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60"/>
    <w:rsid w:val="0007457C"/>
    <w:rsid w:val="001948BB"/>
    <w:rsid w:val="00280254"/>
    <w:rsid w:val="003B0530"/>
    <w:rsid w:val="004D05AD"/>
    <w:rsid w:val="005D0E60"/>
    <w:rsid w:val="00CA2096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7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Yu, Chen</cp:lastModifiedBy>
  <cp:revision>2</cp:revision>
  <cp:lastPrinted>2012-02-09T18:28:00Z</cp:lastPrinted>
  <dcterms:created xsi:type="dcterms:W3CDTF">2013-01-10T05:56:00Z</dcterms:created>
  <dcterms:modified xsi:type="dcterms:W3CDTF">2013-01-14T02:05:00Z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